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84032A" w:rsidR="00A80A7E" w:rsidP="00B1727A" w:rsidRDefault="006B1886" w14:paraId="36E5809D" wp14:textId="77777777">
      <w:pPr>
        <w:pStyle w:val="Heading1"/>
        <w:rPr>
          <w:bCs/>
          <w:sz w:val="36"/>
          <w:szCs w:val="36"/>
        </w:rPr>
      </w:pPr>
      <w:r>
        <w:rPr>
          <w:sz w:val="36"/>
          <w:szCs w:val="36"/>
        </w:rPr>
        <w:t xml:space="preserve">Existing Injuries </w:t>
      </w:r>
      <w:r w:rsidRPr="0084032A" w:rsidR="00DD5204">
        <w:rPr>
          <w:sz w:val="36"/>
          <w:szCs w:val="36"/>
        </w:rPr>
        <w:t>Form</w:t>
      </w:r>
    </w:p>
    <w:tbl>
      <w:tblPr>
        <w:tblW w:w="110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1138"/>
        <w:gridCol w:w="143"/>
        <w:gridCol w:w="853"/>
        <w:gridCol w:w="286"/>
        <w:gridCol w:w="283"/>
        <w:gridCol w:w="1280"/>
        <w:gridCol w:w="855"/>
        <w:gridCol w:w="569"/>
        <w:gridCol w:w="711"/>
        <w:gridCol w:w="427"/>
        <w:gridCol w:w="711"/>
        <w:gridCol w:w="569"/>
        <w:gridCol w:w="1675"/>
      </w:tblGrid>
      <w:tr xmlns:wp14="http://schemas.microsoft.com/office/word/2010/wordml" w:rsidR="005A6223" w:rsidTr="38FCA6CF" w14:paraId="181462CA" wp14:textId="77777777">
        <w:trPr>
          <w:trHeight w:val="130"/>
          <w:jc w:val="center"/>
        </w:trPr>
        <w:tc>
          <w:tcPr>
            <w:tcW w:w="153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auto"/>
            <w:tcMar/>
          </w:tcPr>
          <w:p w:rsidRPr="00E1501E" w:rsidR="005A6223" w:rsidP="00E1501E" w:rsidRDefault="005A6223" w14:paraId="703AC570" wp14:textId="77777777">
            <w:pPr>
              <w:spacing w:before="120" w:after="0"/>
              <w:jc w:val="left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Child’s Name:</w:t>
            </w:r>
          </w:p>
        </w:tc>
        <w:tc>
          <w:tcPr>
            <w:tcW w:w="4838" w:type="dxa"/>
            <w:gridSpan w:val="7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tcMar/>
          </w:tcPr>
          <w:p w:rsidRPr="00E1501E" w:rsidR="005A6223" w:rsidP="00E1501E" w:rsidRDefault="005A6223" w14:paraId="672A6659" wp14:textId="77777777">
            <w:pPr>
              <w:spacing w:before="120" w:after="0"/>
              <w:jc w:val="left"/>
              <w:rPr>
                <w:szCs w:val="20"/>
                <w:lang w:val="en-US" w:eastAsia="en-US"/>
              </w:rPr>
            </w:pPr>
          </w:p>
        </w:tc>
        <w:tc>
          <w:tcPr>
            <w:tcW w:w="1707" w:type="dxa"/>
            <w:gridSpan w:val="3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tcMar/>
          </w:tcPr>
          <w:p w:rsidRPr="00E1501E" w:rsidR="005A6223" w:rsidP="00E1501E" w:rsidRDefault="005A6223" w14:paraId="1B443FEA" wp14:textId="77777777">
            <w:pPr>
              <w:spacing w:before="120" w:after="0"/>
              <w:jc w:val="left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Date of Birth</w:t>
            </w:r>
            <w:r w:rsidRPr="00E1501E" w:rsidR="004D6768">
              <w:rPr>
                <w:b/>
                <w:szCs w:val="20"/>
                <w:lang w:val="en-US" w:eastAsia="en-US"/>
              </w:rPr>
              <w:t>:</w:t>
            </w:r>
          </w:p>
        </w:tc>
        <w:tc>
          <w:tcPr>
            <w:tcW w:w="2955" w:type="dxa"/>
            <w:gridSpan w:val="3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5A6223" w:rsidP="00E1501E" w:rsidRDefault="005A6223" w14:paraId="0A37501D" wp14:textId="77777777">
            <w:pPr>
              <w:spacing w:before="120" w:after="0"/>
              <w:jc w:val="left"/>
              <w:rPr>
                <w:sz w:val="22"/>
                <w:lang w:val="en-US" w:eastAsia="en-US"/>
              </w:rPr>
            </w:pPr>
          </w:p>
        </w:tc>
      </w:tr>
      <w:tr xmlns:wp14="http://schemas.microsoft.com/office/word/2010/wordml" w:rsidR="005A6223" w:rsidTr="38FCA6CF" w14:paraId="5DAB6C7B" wp14:textId="77777777">
        <w:trPr>
          <w:trHeight w:val="102"/>
          <w:jc w:val="center"/>
        </w:trPr>
        <w:tc>
          <w:tcPr>
            <w:tcW w:w="11032" w:type="dxa"/>
            <w:gridSpan w:val="14"/>
            <w:tcBorders>
              <w:top w:val="single" w:color="auto" w:sz="12" w:space="0"/>
              <w:left w:val="nil"/>
              <w:bottom w:val="single" w:color="FFFFFF" w:themeColor="background1" w:sz="4" w:space="0"/>
              <w:right w:val="nil"/>
            </w:tcBorders>
            <w:shd w:val="clear" w:color="auto" w:fill="auto"/>
            <w:tcMar/>
          </w:tcPr>
          <w:p w:rsidRPr="005A6223" w:rsidR="005A6223" w:rsidP="004D6768" w:rsidRDefault="005A6223" w14:paraId="02EB378F" wp14:textId="77777777">
            <w:pPr>
              <w:pStyle w:val="Style1"/>
            </w:pPr>
          </w:p>
        </w:tc>
      </w:tr>
      <w:tr xmlns:wp14="http://schemas.microsoft.com/office/word/2010/wordml" w:rsidR="006B1886" w:rsidTr="38FCA6CF" w14:paraId="1D227A93" wp14:textId="77777777">
        <w:trPr>
          <w:trHeight w:val="130"/>
          <w:jc w:val="center"/>
        </w:trPr>
        <w:tc>
          <w:tcPr>
            <w:tcW w:w="2670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518E8B1B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 xml:space="preserve">Reported to setting by:  </w:t>
            </w:r>
          </w:p>
        </w:tc>
        <w:tc>
          <w:tcPr>
            <w:tcW w:w="8362" w:type="dxa"/>
            <w:gridSpan w:val="12"/>
            <w:tcBorders>
              <w:top w:val="single" w:color="FFFFFF" w:themeColor="background1" w:sz="4" w:space="0"/>
              <w:left w:val="nil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/>
          </w:tcPr>
          <w:p w:rsidRPr="00E1501E" w:rsidR="006B1886" w:rsidP="00E1501E" w:rsidRDefault="003B68D3" w14:paraId="7FC529DB" wp14:textId="77777777">
            <w:pPr>
              <w:spacing w:before="120" w:after="0"/>
              <w:rPr>
                <w:szCs w:val="20"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3632" behindDoc="0" locked="0" layoutInCell="1" allowOverlap="1" wp14:anchorId="0E221D04" wp14:editId="7777777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-1905</wp:posOffset>
                      </wp:positionV>
                      <wp:extent cx="241300" cy="240665"/>
                      <wp:effectExtent l="0" t="0" r="6350" b="6985"/>
                      <wp:wrapNone/>
                      <wp:docPr id="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40C5F0D">
                    <v:rect id="Rectangle 4" style="position:absolute;margin-left:309.3pt;margin-top:-.15pt;width:19pt;height:18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indow" strokecolor="windowText" strokeweight="1.5pt" w14:anchorId="33940C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2608" behindDoc="0" locked="0" layoutInCell="1" allowOverlap="1" wp14:anchorId="5D44B03A" wp14:editId="7777777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10160</wp:posOffset>
                      </wp:positionV>
                      <wp:extent cx="241300" cy="240665"/>
                      <wp:effectExtent l="0" t="0" r="6350" b="6985"/>
                      <wp:wrapNone/>
                      <wp:docPr id="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FF5F121">
                    <v:rect id="Rectangle 2" style="position:absolute;margin-left:93.35pt;margin-top:.8pt;width:19pt;height:18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indow" strokecolor="windowText" strokeweight="1.5pt" w14:anchorId="0B1DC1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1584" behindDoc="0" locked="0" layoutInCell="1" allowOverlap="1" wp14:anchorId="024EEE7F" wp14:editId="777777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</wp:posOffset>
                      </wp:positionV>
                      <wp:extent cx="241300" cy="240665"/>
                      <wp:effectExtent l="0" t="0" r="6350" b="6985"/>
                      <wp:wrapNone/>
                      <wp:docPr id="4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A0DD098">
                    <v:rect id="Rectangle 1" style="position:absolute;margin-left:.1pt;margin-top:.2pt;width:19pt;height:18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indow" strokecolor="windowText" strokeweight="1.5pt" w14:anchorId="0963C6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">
                      <v:path arrowok="t"/>
                    </v:rect>
                  </w:pict>
                </mc:Fallback>
              </mc:AlternateContent>
            </w:r>
            <w:r w:rsidRPr="00E1501E" w:rsidR="006B1886">
              <w:rPr>
                <w:szCs w:val="20"/>
                <w:lang w:val="en-US" w:eastAsia="en-US"/>
              </w:rPr>
              <w:t xml:space="preserve">         Parent                                Other childcare setting                      Other</w:t>
            </w:r>
          </w:p>
        </w:tc>
      </w:tr>
      <w:tr xmlns:wp14="http://schemas.microsoft.com/office/word/2010/wordml" w:rsidR="006B1886" w:rsidTr="38FCA6CF" w14:paraId="6A05A809" wp14:textId="77777777">
        <w:trPr>
          <w:trHeight w:val="102"/>
          <w:jc w:val="center"/>
        </w:trPr>
        <w:tc>
          <w:tcPr>
            <w:tcW w:w="11032" w:type="dxa"/>
            <w:gridSpan w:val="14"/>
            <w:tcBorders>
              <w:top w:val="single" w:color="FFFFFF" w:themeColor="background1" w:sz="4" w:space="0"/>
              <w:left w:val="nil"/>
              <w:bottom w:val="single" w:color="FFFFFF" w:themeColor="background1" w:sz="4" w:space="0"/>
              <w:right w:val="nil"/>
            </w:tcBorders>
            <w:shd w:val="clear" w:color="auto" w:fill="auto"/>
            <w:tcMar/>
          </w:tcPr>
          <w:p w:rsidR="006B1886" w:rsidP="006B1886" w:rsidRDefault="006B1886" w14:paraId="5A39BBE3" wp14:textId="77777777">
            <w:pPr>
              <w:pStyle w:val="Style1"/>
            </w:pPr>
          </w:p>
        </w:tc>
      </w:tr>
      <w:tr xmlns:wp14="http://schemas.microsoft.com/office/word/2010/wordml" w:rsidR="006B1886" w:rsidTr="38FCA6CF" w14:paraId="41C8F396" wp14:textId="77777777">
        <w:trPr>
          <w:trHeight w:val="102"/>
          <w:jc w:val="center"/>
        </w:trPr>
        <w:tc>
          <w:tcPr>
            <w:tcW w:w="11032" w:type="dxa"/>
            <w:gridSpan w:val="14"/>
            <w:tcBorders>
              <w:top w:val="single" w:color="FFFFFF" w:themeColor="background1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tcMar/>
          </w:tcPr>
          <w:p w:rsidR="006B1886" w:rsidP="006B1886" w:rsidRDefault="006B1886" w14:paraId="72A3D3EC" wp14:textId="77777777">
            <w:pPr>
              <w:pStyle w:val="Style1"/>
            </w:pPr>
          </w:p>
        </w:tc>
      </w:tr>
      <w:tr xmlns:wp14="http://schemas.microsoft.com/office/word/2010/wordml" w:rsidR="006B1886" w:rsidTr="38FCA6CF" w14:paraId="04E0E829" wp14:textId="77777777">
        <w:trPr>
          <w:trHeight w:val="130"/>
          <w:jc w:val="center"/>
        </w:trPr>
        <w:tc>
          <w:tcPr>
            <w:tcW w:w="3952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0315A675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Date and time injury occurred:</w:t>
            </w:r>
          </w:p>
        </w:tc>
        <w:tc>
          <w:tcPr>
            <w:tcW w:w="7080" w:type="dxa"/>
            <w:gridSpan w:val="9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0D0B940D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12A0411B" wp14:textId="77777777">
        <w:trPr>
          <w:trHeight w:val="130"/>
          <w:jc w:val="center"/>
        </w:trPr>
        <w:tc>
          <w:tcPr>
            <w:tcW w:w="3952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auto"/>
            <w:tcMar/>
          </w:tcPr>
          <w:p w:rsidRPr="00E1501E" w:rsidR="006B1886" w:rsidP="00E1501E" w:rsidRDefault="003B400E" w14:paraId="14351A5B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Place injury occurred:</w:t>
            </w:r>
          </w:p>
        </w:tc>
        <w:tc>
          <w:tcPr>
            <w:tcW w:w="7080" w:type="dxa"/>
            <w:gridSpan w:val="9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0E27B00A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1AFD77AF" wp14:textId="77777777">
        <w:trPr>
          <w:trHeight w:val="130"/>
          <w:jc w:val="center"/>
        </w:trPr>
        <w:tc>
          <w:tcPr>
            <w:tcW w:w="3952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auto"/>
            <w:tcMar/>
          </w:tcPr>
          <w:p w:rsidRPr="00E1501E" w:rsidR="006B1886" w:rsidP="00E1501E" w:rsidRDefault="003B400E" w14:paraId="77B335F8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Name of witnesses/adults present:</w:t>
            </w:r>
          </w:p>
        </w:tc>
        <w:tc>
          <w:tcPr>
            <w:tcW w:w="7080" w:type="dxa"/>
            <w:gridSpan w:val="9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60061E4C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</w:tc>
      </w:tr>
      <w:tr xmlns:wp14="http://schemas.microsoft.com/office/word/2010/wordml" w:rsidR="003B400E" w:rsidTr="38FCA6CF" w14:paraId="770E959C" wp14:textId="77777777">
        <w:trPr>
          <w:trHeight w:val="130"/>
          <w:jc w:val="center"/>
        </w:trPr>
        <w:tc>
          <w:tcPr>
            <w:tcW w:w="3952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auto"/>
            <w:tcMar/>
          </w:tcPr>
          <w:p w:rsidRPr="00E1501E" w:rsidR="003B400E" w:rsidP="00E1501E" w:rsidRDefault="003B400E" w14:paraId="363C69D4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Description of how the injury occurred:</w:t>
            </w:r>
          </w:p>
          <w:p w:rsidRPr="00E1501E" w:rsidR="003B400E" w:rsidP="38FCA6CF" w:rsidRDefault="003B400E" w14:paraId="3DEEC669" w14:noSpellErr="1" wp14:textId="31DE6908">
            <w:pPr>
              <w:pStyle w:val="Normal"/>
              <w:spacing w:before="120" w:after="0"/>
              <w:rPr>
                <w:rFonts w:ascii="Tuffy" w:hAnsi="Tuffy" w:eastAsia="Calibri" w:cs="Twinkl"/>
                <w:b w:val="1"/>
                <w:bCs w:val="1"/>
                <w:color w:val="1C1C1C"/>
                <w:lang w:val="en-US" w:eastAsia="en-US"/>
              </w:rPr>
            </w:pPr>
          </w:p>
          <w:p w:rsidRPr="00E1501E" w:rsidR="003B400E" w:rsidP="00E1501E" w:rsidRDefault="003B400E" w14:paraId="3656B9AB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</w:p>
        </w:tc>
        <w:tc>
          <w:tcPr>
            <w:tcW w:w="7080" w:type="dxa"/>
            <w:gridSpan w:val="9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3B400E" w:rsidP="00E1501E" w:rsidRDefault="003B400E" w14:paraId="45FB0818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</w:tc>
      </w:tr>
      <w:tr xmlns:wp14="http://schemas.microsoft.com/office/word/2010/wordml" w:rsidR="003B400E" w:rsidTr="38FCA6CF" w14:paraId="4E70096A" wp14:textId="77777777">
        <w:trPr>
          <w:trHeight w:val="130"/>
          <w:jc w:val="center"/>
        </w:trPr>
        <w:tc>
          <w:tcPr>
            <w:tcW w:w="3952" w:type="dxa"/>
            <w:gridSpan w:val="5"/>
            <w:tcBorders>
              <w:top w:val="single" w:color="auto" w:sz="12" w:space="0"/>
              <w:left w:val="single" w:color="auto" w:sz="12" w:space="0"/>
              <w:bottom w:val="single" w:color="000000" w:themeColor="text1" w:sz="12" w:space="0"/>
              <w:right w:val="nil"/>
            </w:tcBorders>
            <w:shd w:val="clear" w:color="auto" w:fill="auto"/>
            <w:tcMar/>
          </w:tcPr>
          <w:p w:rsidRPr="00E1501E" w:rsidR="003B400E" w:rsidP="38FCA6CF" w:rsidRDefault="003B400E" w14:paraId="049F31CB" wp14:textId="68AE7DCB">
            <w:pPr>
              <w:spacing w:before="120" w:after="0"/>
              <w:rPr>
                <w:b w:val="1"/>
                <w:bCs w:val="1"/>
                <w:lang w:val="en-US" w:eastAsia="en-US"/>
              </w:rPr>
            </w:pPr>
            <w:r w:rsidRPr="38FCA6CF" w:rsidR="38FCA6CF">
              <w:rPr>
                <w:b w:val="1"/>
                <w:bCs w:val="1"/>
                <w:lang w:val="en-US" w:eastAsia="en-US"/>
              </w:rPr>
              <w:t>Description of the injury:</w:t>
            </w:r>
          </w:p>
          <w:p w:rsidRPr="00E1501E" w:rsidR="003B400E" w:rsidP="00E1501E" w:rsidRDefault="003B400E" w14:paraId="53128261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68D3" w14:paraId="55B9570C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3872" behindDoc="0" locked="0" layoutInCell="1" allowOverlap="1" wp14:anchorId="262C91CE" wp14:editId="7777777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225425</wp:posOffset>
                  </wp:positionV>
                  <wp:extent cx="2247900" cy="4953000"/>
                  <wp:effectExtent l="0" t="0" r="0" b="0"/>
                  <wp:wrapNone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E1501E" w:rsidR="003B400E" w:rsidP="00E1501E" w:rsidRDefault="003B400E" w14:paraId="62486C05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4101652C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4B99056E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1299C43A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4DDBEF00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3461D779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3CF2D8B6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0FB78278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1FC39945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0562CB0E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34CE0A41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62EBF3C5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6D98A12B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2946DB82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5997CC1D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</w:p>
          <w:p w:rsidRPr="00E1501E" w:rsidR="003B400E" w:rsidP="00E1501E" w:rsidRDefault="003B400E" w14:paraId="110FFD37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</w:p>
          <w:p w:rsidRPr="00E1501E" w:rsidR="003B400E" w:rsidP="00E1501E" w:rsidRDefault="003B400E" w14:paraId="6B699379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  <w:r w:rsidRPr="00E1501E">
              <w:rPr>
                <w:b/>
                <w:sz w:val="22"/>
                <w:szCs w:val="20"/>
                <w:lang w:val="en-US" w:eastAsia="en-US"/>
              </w:rPr>
              <w:softHyphen/>
            </w:r>
          </w:p>
          <w:p w:rsidRPr="00E1501E" w:rsidR="003B400E" w:rsidP="00E1501E" w:rsidRDefault="003B400E" w14:paraId="3FE9F23F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</w:p>
          <w:p w:rsidRPr="00E1501E" w:rsidR="003B400E" w:rsidP="00E1501E" w:rsidRDefault="003B400E" w14:paraId="1F72F646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</w:p>
          <w:p w:rsidRPr="00E1501E" w:rsidR="003B400E" w:rsidP="00E1501E" w:rsidRDefault="003B400E" w14:paraId="08CE6F91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</w:p>
          <w:p w:rsidRPr="00E1501E" w:rsidR="003B400E" w:rsidP="00E1501E" w:rsidRDefault="003B400E" w14:paraId="61CDCEAD" wp14:textId="77777777">
            <w:pPr>
              <w:spacing w:before="120" w:after="0"/>
              <w:rPr>
                <w:b/>
                <w:sz w:val="22"/>
                <w:szCs w:val="20"/>
                <w:lang w:val="en-US" w:eastAsia="en-US"/>
              </w:rPr>
            </w:pPr>
          </w:p>
        </w:tc>
        <w:tc>
          <w:tcPr>
            <w:tcW w:w="7080" w:type="dxa"/>
            <w:gridSpan w:val="9"/>
            <w:tcBorders>
              <w:top w:val="single" w:color="auto" w:sz="12" w:space="0"/>
              <w:left w:val="nil"/>
              <w:bottom w:val="single" w:color="000000" w:themeColor="text1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3B400E" w:rsidP="00E1501E" w:rsidRDefault="003B400E" w14:paraId="6BB9E253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  <w:p w:rsidRPr="00E1501E" w:rsidR="003B400E" w:rsidP="00E1501E" w:rsidRDefault="003B400E" w14:paraId="23DE523C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  <w:p w:rsidRPr="00E1501E" w:rsidR="003B400E" w:rsidP="00E1501E" w:rsidRDefault="003B400E" w14:paraId="52E56223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  <w:p w:rsidRPr="00E1501E" w:rsidR="003B400E" w:rsidP="38FCA6CF" w:rsidRDefault="003B400E" w14:paraId="2BA226A1" w14:noSpellErr="1" wp14:textId="7C552C27">
            <w:pPr>
              <w:pStyle w:val="Normal"/>
              <w:spacing w:before="120" w:after="0"/>
              <w:rPr>
                <w:sz w:val="22"/>
                <w:szCs w:val="22"/>
                <w:lang w:val="en-US" w:eastAsia="en-US"/>
              </w:rPr>
            </w:pPr>
            <w:r>
              <w:drawing>
                <wp:inline xmlns:wp14="http://schemas.microsoft.com/office/word/2010/wordprocessingDrawing" wp14:editId="4DEE2942" wp14:anchorId="6668D75A">
                  <wp:extent cx="2092325" cy="4975223"/>
                  <wp:effectExtent l="0" t="0" r="0" b="0"/>
                  <wp:docPr id="1020090360" name="Picture 15" descr="Front-and-Back-of-Body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aaf55b20050c45e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92325" cy="497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1501E" w:rsidR="003B400E" w:rsidP="00E1501E" w:rsidRDefault="003B400E" w14:paraId="17AD93B2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  <w:p w:rsidRPr="00E1501E" w:rsidR="003B400E" w:rsidP="00E1501E" w:rsidRDefault="003B400E" w14:paraId="0DE4B5B7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66204FF1" wp14:textId="77777777">
        <w:trPr>
          <w:trHeight w:val="340"/>
          <w:jc w:val="center"/>
        </w:trPr>
        <w:tc>
          <w:tcPr>
            <w:tcW w:w="2813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000000" w:themeColor="text1" w:sz="12" w:space="0"/>
              <w:right w:val="nil"/>
            </w:tcBorders>
            <w:shd w:val="clear" w:color="auto" w:fill="auto"/>
            <w:tcMar/>
          </w:tcPr>
          <w:p w:rsidRPr="00E1501E" w:rsidR="003B400E" w:rsidP="00E1501E" w:rsidRDefault="003B400E" w14:paraId="2DBF0D7D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8219" w:type="dxa"/>
            <w:gridSpan w:val="11"/>
            <w:tcBorders>
              <w:top w:val="nil"/>
              <w:left w:val="nil"/>
              <w:bottom w:val="nil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6B1886" w:rsidP="00E1501E" w:rsidRDefault="006B1886" w14:paraId="6B62F1B3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759F873F" wp14:textId="77777777">
        <w:trPr>
          <w:trHeight w:val="1116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FC09F7" w14:paraId="3641E99A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Condition of child following the injury:</w:t>
            </w:r>
          </w:p>
          <w:p w:rsidRPr="00E1501E" w:rsidR="00FC09F7" w:rsidP="00E1501E" w:rsidRDefault="00FC09F7" w14:paraId="02F2C34E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</w:p>
          <w:p w:rsidRPr="00E1501E" w:rsidR="00FC09F7" w:rsidP="00E1501E" w:rsidRDefault="00FC09F7" w14:paraId="680A4E5D" wp14:textId="77777777">
            <w:pPr>
              <w:spacing w:before="120" w:after="120"/>
              <w:rPr>
                <w:szCs w:val="20"/>
                <w:lang w:val="en-US" w:eastAsia="en-US"/>
              </w:rPr>
            </w:pPr>
          </w:p>
        </w:tc>
      </w:tr>
      <w:tr xmlns:wp14="http://schemas.microsoft.com/office/word/2010/wordml" w:rsidR="00434B14" w:rsidTr="38FCA6CF" w14:paraId="19219836" wp14:textId="77777777">
        <w:trPr>
          <w:trHeight w:val="476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FFFFFF" w:themeColor="background1" w:sz="12" w:space="0"/>
              <w:bottom w:val="single" w:color="auto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434B14" w:rsidP="00E1501E" w:rsidRDefault="00434B14" w14:paraId="296FEF7D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FC09F7" w:rsidTr="38FCA6CF" w14:paraId="55F58536" wp14:textId="77777777">
        <w:trPr>
          <w:trHeight w:val="1824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FC09F7" w:rsidP="00E1501E" w:rsidRDefault="003B68D3" w14:paraId="289D018D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5680" behindDoc="0" locked="0" layoutInCell="1" allowOverlap="1" wp14:anchorId="7157CC9C" wp14:editId="7777777">
                      <wp:simplePos x="0" y="0"/>
                      <wp:positionH relativeFrom="column">
                        <wp:posOffset>3544570</wp:posOffset>
                      </wp:positionH>
                      <wp:positionV relativeFrom="paragraph">
                        <wp:posOffset>19050</wp:posOffset>
                      </wp:positionV>
                      <wp:extent cx="241300" cy="240665"/>
                      <wp:effectExtent l="0" t="0" r="6350" b="698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C49B90E">
                    <v:rect id="Rectangle 7" style="position:absolute;margin-left:279.1pt;margin-top:1.5pt;width:19pt;height:1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indow" strokecolor="windowText" strokeweight="1.5pt" w14:anchorId="7F8447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4656" behindDoc="0" locked="0" layoutInCell="1" allowOverlap="1" wp14:anchorId="2D8F081A" wp14:editId="7777777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28575</wp:posOffset>
                      </wp:positionV>
                      <wp:extent cx="241300" cy="240665"/>
                      <wp:effectExtent l="0" t="0" r="6350" b="698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2F37F9D">
                    <v:rect id="Rectangle 6" style="position:absolute;margin-left:200.1pt;margin-top:2.25pt;width:19pt;height:18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indow" strokecolor="windowText" strokeweight="1.5pt" w14:anchorId="40E2D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">
                      <v:path arrowok="t"/>
                    </v:rect>
                  </w:pict>
                </mc:Fallback>
              </mc:AlternateContent>
            </w:r>
            <w:r w:rsidRPr="00E1501E" w:rsidR="00FC09F7">
              <w:rPr>
                <w:b/>
                <w:szCs w:val="20"/>
                <w:lang w:val="en-US" w:eastAsia="en-US"/>
              </w:rPr>
              <w:t>Medical treatment or advice sought:</w:t>
            </w:r>
            <w:r w:rsidRPr="00E1501E" w:rsidR="00386C87">
              <w:rPr>
                <w:b/>
                <w:szCs w:val="20"/>
                <w:lang w:val="en-US" w:eastAsia="en-US"/>
              </w:rPr>
              <w:t xml:space="preserve">        </w:t>
            </w:r>
            <w:r w:rsidRPr="00E1501E" w:rsidR="00434B14">
              <w:rPr>
                <w:b/>
                <w:szCs w:val="20"/>
                <w:lang w:val="en-US" w:eastAsia="en-US"/>
              </w:rPr>
              <w:t xml:space="preserve">  </w:t>
            </w:r>
            <w:r w:rsidRPr="00E1501E" w:rsidR="00434B14">
              <w:rPr>
                <w:sz w:val="22"/>
                <w:lang w:val="en-US" w:eastAsia="en-US"/>
              </w:rPr>
              <w:t xml:space="preserve">Yes  </w:t>
            </w:r>
            <w:r w:rsidRPr="00E1501E" w:rsidR="00434B14">
              <w:rPr>
                <w:b/>
                <w:szCs w:val="20"/>
                <w:lang w:val="en-US" w:eastAsia="en-US"/>
              </w:rPr>
              <w:t xml:space="preserve">                          </w:t>
            </w:r>
            <w:r w:rsidRPr="00E1501E" w:rsidR="00434B14">
              <w:rPr>
                <w:sz w:val="22"/>
                <w:lang w:val="en-US" w:eastAsia="en-US"/>
              </w:rPr>
              <w:t>No</w:t>
            </w:r>
          </w:p>
          <w:p w:rsidRPr="00E1501E" w:rsidR="00FC09F7" w:rsidP="00E1501E" w:rsidRDefault="00434B14" w14:paraId="3A933DED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If yes, please describe below:</w:t>
            </w:r>
          </w:p>
          <w:p w:rsidRPr="00E1501E" w:rsidR="00434B14" w:rsidP="00E1501E" w:rsidRDefault="00434B14" w14:paraId="7194DBDC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</w:p>
          <w:p w:rsidRPr="00E1501E" w:rsidR="00434B14" w:rsidP="00E1501E" w:rsidRDefault="00434B14" w14:paraId="769D0D3C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</w:p>
          <w:p w:rsidRPr="00E1501E" w:rsidR="00434B14" w:rsidP="00E1501E" w:rsidRDefault="00434B14" w14:paraId="54CD245A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</w:p>
        </w:tc>
      </w:tr>
      <w:tr xmlns:wp14="http://schemas.microsoft.com/office/word/2010/wordml" w:rsidR="00434B14" w:rsidTr="38FCA6CF" w14:paraId="1231BE67" wp14:textId="77777777">
        <w:trPr>
          <w:trHeight w:val="476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FFFFFF" w:themeColor="background1" w:sz="12" w:space="0"/>
              <w:bottom w:val="single" w:color="auto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434B14" w:rsidP="00E1501E" w:rsidRDefault="00434B14" w14:paraId="36FEB5B0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FC09F7" w:rsidTr="38FCA6CF" w14:paraId="509139E9" wp14:textId="77777777">
        <w:trPr>
          <w:trHeight w:val="776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434B14" w:rsidP="00E1501E" w:rsidRDefault="00434B14" w14:paraId="19D558F8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Other comments:</w:t>
            </w:r>
          </w:p>
          <w:p w:rsidRPr="00E1501E" w:rsidR="00434B14" w:rsidP="00E1501E" w:rsidRDefault="00434B14" w14:paraId="30D7AA69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</w:p>
        </w:tc>
      </w:tr>
      <w:tr xmlns:wp14="http://schemas.microsoft.com/office/word/2010/wordml" w:rsidR="00434B14" w:rsidTr="38FCA6CF" w14:paraId="7196D064" wp14:textId="77777777">
        <w:trPr>
          <w:trHeight w:val="476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434B14" w:rsidP="00E1501E" w:rsidRDefault="00434B14" w14:paraId="34FF1C98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FC09F7" w:rsidTr="38FCA6CF" w14:paraId="25282A09" wp14:textId="77777777">
        <w:trPr>
          <w:trHeight w:val="476"/>
          <w:jc w:val="center"/>
        </w:trPr>
        <w:tc>
          <w:tcPr>
            <w:tcW w:w="11032" w:type="dxa"/>
            <w:gridSpan w:val="1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434B14" w:rsidP="00E1501E" w:rsidRDefault="003B68D3" w14:paraId="0A2D3B53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7728" behindDoc="0" locked="0" layoutInCell="1" allowOverlap="1" wp14:anchorId="15A36545" wp14:editId="7777777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48895</wp:posOffset>
                      </wp:positionV>
                      <wp:extent cx="241300" cy="240665"/>
                      <wp:effectExtent l="0" t="0" r="6350" b="698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0C5FFBD">
                    <v:rect id="Rectangle 10" style="position:absolute;margin-left:368.7pt;margin-top:3.85pt;width:19pt;height:1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indow" strokecolor="windowText" strokeweight="1.5pt" w14:anchorId="1845A1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6704" behindDoc="0" locked="0" layoutInCell="1" allowOverlap="1" wp14:anchorId="339CC0E9" wp14:editId="7777777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39370</wp:posOffset>
                      </wp:positionV>
                      <wp:extent cx="241300" cy="240665"/>
                      <wp:effectExtent l="0" t="0" r="6350" b="698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537FEBE">
                    <v:rect id="Rectangle 9" style="position:absolute;margin-left:326.25pt;margin-top:3.1pt;width:19pt;height:18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indow" strokecolor="windowText" strokeweight="1.5pt" w14:anchorId="1980B8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">
                      <v:path arrowok="t"/>
                    </v:rect>
                  </w:pict>
                </mc:Fallback>
              </mc:AlternateContent>
            </w:r>
            <w:r w:rsidRPr="00E1501E" w:rsidR="00434B14">
              <w:rPr>
                <w:b/>
                <w:szCs w:val="20"/>
                <w:lang w:val="en-US" w:eastAsia="en-US"/>
              </w:rPr>
              <w:t>Practitioners notified of existing injury at the start of the session</w:t>
            </w:r>
            <w:r w:rsidRPr="00E1501E" w:rsidR="00BA7487">
              <w:rPr>
                <w:b/>
                <w:szCs w:val="20"/>
                <w:lang w:val="en-US" w:eastAsia="en-US"/>
              </w:rPr>
              <w:t xml:space="preserve">:           </w:t>
            </w:r>
            <w:r w:rsidRPr="00E1501E" w:rsidR="00BA7487">
              <w:rPr>
                <w:sz w:val="22"/>
                <w:lang w:val="en-US" w:eastAsia="en-US"/>
              </w:rPr>
              <w:t>Yes             No</w:t>
            </w:r>
          </w:p>
        </w:tc>
      </w:tr>
      <w:tr xmlns:wp14="http://schemas.microsoft.com/office/word/2010/wordml" w:rsidR="00BA7487" w:rsidTr="38FCA6CF" w14:paraId="6D072C0D" wp14:textId="77777777">
        <w:trPr>
          <w:trHeight w:val="476"/>
          <w:jc w:val="center"/>
        </w:trPr>
        <w:tc>
          <w:tcPr>
            <w:tcW w:w="11032" w:type="dxa"/>
            <w:gridSpan w:val="1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BA7487" w:rsidP="00E1501E" w:rsidRDefault="00BA7487" w14:paraId="48A21919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FC09F7" w:rsidTr="38FCA6CF" w14:paraId="0A3CEFD1" wp14:textId="77777777">
        <w:trPr>
          <w:trHeight w:val="476"/>
          <w:jc w:val="center"/>
        </w:trPr>
        <w:tc>
          <w:tcPr>
            <w:tcW w:w="11032" w:type="dxa"/>
            <w:gridSpan w:val="1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FC09F7" w:rsidP="00E1501E" w:rsidRDefault="003B68D3" w14:paraId="398FEA05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9776" behindDoc="0" locked="0" layoutInCell="1" allowOverlap="1" wp14:anchorId="570EF95D" wp14:editId="7777777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54610</wp:posOffset>
                      </wp:positionV>
                      <wp:extent cx="241300" cy="240665"/>
                      <wp:effectExtent l="0" t="0" r="6350" b="698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A466513">
                    <v:rect id="Rectangle 12" style="position:absolute;margin-left:337.5pt;margin-top:4.3pt;width:19pt;height:18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.5pt" w14:anchorId="2D1AB1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8752" behindDoc="0" locked="0" layoutInCell="1" allowOverlap="1" wp14:anchorId="18DFB1A1" wp14:editId="7777777">
                      <wp:simplePos x="0" y="0"/>
                      <wp:positionH relativeFrom="column">
                        <wp:posOffset>3734435</wp:posOffset>
                      </wp:positionH>
                      <wp:positionV relativeFrom="paragraph">
                        <wp:posOffset>64135</wp:posOffset>
                      </wp:positionV>
                      <wp:extent cx="241300" cy="240665"/>
                      <wp:effectExtent l="0" t="0" r="6350" b="698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695D1EC">
                    <v:rect id="Rectangle 11" style="position:absolute;margin-left:294.05pt;margin-top:5.05pt;width:19pt;height:1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.5pt" w14:anchorId="19D157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">
                      <v:path arrowok="t"/>
                    </v:rect>
                  </w:pict>
                </mc:Fallback>
              </mc:AlternateContent>
            </w:r>
            <w:r w:rsidRPr="00E1501E" w:rsidR="00434B14">
              <w:rPr>
                <w:b/>
                <w:szCs w:val="20"/>
                <w:lang w:val="en-US" w:eastAsia="en-US"/>
              </w:rPr>
              <w:t>Practitioners notified of existing injury during the session</w:t>
            </w:r>
            <w:r w:rsidRPr="00E1501E" w:rsidR="00BA7487">
              <w:rPr>
                <w:b/>
                <w:szCs w:val="20"/>
                <w:lang w:val="en-US" w:eastAsia="en-US"/>
              </w:rPr>
              <w:t>:</w:t>
            </w:r>
            <w:r w:rsidRPr="00E1501E" w:rsidR="00BA7487">
              <w:rPr>
                <w:b/>
                <w:sz w:val="22"/>
                <w:szCs w:val="20"/>
                <w:lang w:val="en-US" w:eastAsia="en-US"/>
              </w:rPr>
              <w:t xml:space="preserve"> </w:t>
            </w:r>
            <w:r w:rsidRPr="00E1501E" w:rsidR="00D67F12">
              <w:rPr>
                <w:b/>
                <w:sz w:val="22"/>
                <w:szCs w:val="20"/>
                <w:lang w:val="en-US" w:eastAsia="en-US"/>
              </w:rPr>
              <w:t xml:space="preserve">        </w:t>
            </w:r>
            <w:r w:rsidRPr="00E1501E" w:rsidR="00BA7487">
              <w:rPr>
                <w:b/>
                <w:sz w:val="22"/>
                <w:szCs w:val="20"/>
                <w:lang w:val="en-US" w:eastAsia="en-US"/>
              </w:rPr>
              <w:t xml:space="preserve"> </w:t>
            </w:r>
            <w:r w:rsidRPr="00E1501E" w:rsidR="00BA7487">
              <w:rPr>
                <w:sz w:val="22"/>
                <w:lang w:val="en-US" w:eastAsia="en-US"/>
              </w:rPr>
              <w:t xml:space="preserve">Yes          </w:t>
            </w:r>
            <w:r w:rsidRPr="00E1501E" w:rsidR="00D67F12">
              <w:rPr>
                <w:sz w:val="22"/>
                <w:lang w:val="en-US" w:eastAsia="en-US"/>
              </w:rPr>
              <w:t xml:space="preserve">  </w:t>
            </w:r>
            <w:r w:rsidRPr="00E1501E" w:rsidR="00BA7487">
              <w:rPr>
                <w:sz w:val="22"/>
                <w:lang w:val="en-US" w:eastAsia="en-US"/>
              </w:rPr>
              <w:t>No</w:t>
            </w:r>
          </w:p>
        </w:tc>
      </w:tr>
      <w:tr xmlns:wp14="http://schemas.microsoft.com/office/word/2010/wordml" w:rsidR="00BA7487" w:rsidTr="38FCA6CF" w14:paraId="6BD18F9B" wp14:textId="77777777">
        <w:trPr>
          <w:trHeight w:val="463"/>
          <w:jc w:val="center"/>
        </w:trPr>
        <w:tc>
          <w:tcPr>
            <w:tcW w:w="11032" w:type="dxa"/>
            <w:gridSpan w:val="1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auto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BA7487" w:rsidP="00E1501E" w:rsidRDefault="00BA7487" w14:paraId="238601FE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FC09F7" w:rsidTr="38FCA6CF" w14:paraId="728D59C9" wp14:textId="77777777">
        <w:trPr>
          <w:trHeight w:val="2492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434B14" w:rsidP="00E1501E" w:rsidRDefault="003B68D3" w14:paraId="644CAA2C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1824" behindDoc="0" locked="0" layoutInCell="1" allowOverlap="1" wp14:anchorId="044AB435" wp14:editId="7777777">
                      <wp:simplePos x="0" y="0"/>
                      <wp:positionH relativeFrom="column">
                        <wp:posOffset>3785870</wp:posOffset>
                      </wp:positionH>
                      <wp:positionV relativeFrom="paragraph">
                        <wp:posOffset>50800</wp:posOffset>
                      </wp:positionV>
                      <wp:extent cx="241300" cy="240665"/>
                      <wp:effectExtent l="0" t="0" r="6350" b="698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4B03A76">
                    <v:rect id="Rectangle 14" style="position:absolute;margin-left:298.1pt;margin-top:4pt;width:19pt;height:1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.5pt" w14:anchorId="44D260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0800" behindDoc="0" locked="0" layoutInCell="1" allowOverlap="1" wp14:anchorId="4AF9F300" wp14:editId="7777777">
                      <wp:simplePos x="0" y="0"/>
                      <wp:positionH relativeFrom="column">
                        <wp:posOffset>2931795</wp:posOffset>
                      </wp:positionH>
                      <wp:positionV relativeFrom="paragraph">
                        <wp:posOffset>31750</wp:posOffset>
                      </wp:positionV>
                      <wp:extent cx="241300" cy="240665"/>
                      <wp:effectExtent l="0" t="0" r="6350" b="698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A7F1E61">
                    <v:rect id="Rectangle 13" style="position:absolute;margin-left:230.85pt;margin-top:2.5pt;width:19pt;height:18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.5pt" w14:anchorId="1D758C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">
                      <v:path arrowok="t"/>
                    </v:rect>
                  </w:pict>
                </mc:Fallback>
              </mc:AlternateContent>
            </w:r>
            <w:r w:rsidRPr="00E1501E" w:rsidR="00434B14">
              <w:rPr>
                <w:b/>
                <w:szCs w:val="20"/>
                <w:lang w:val="en-US" w:eastAsia="en-US"/>
              </w:rPr>
              <w:t>Was this injury noticed during the session</w:t>
            </w:r>
            <w:r w:rsidRPr="00E1501E" w:rsidR="00434B14">
              <w:rPr>
                <w:sz w:val="22"/>
                <w:lang w:val="en-US" w:eastAsia="en-US"/>
              </w:rPr>
              <w:t>?</w:t>
            </w:r>
            <w:r w:rsidRPr="00E1501E" w:rsidR="00BA7487">
              <w:rPr>
                <w:sz w:val="22"/>
                <w:lang w:val="en-US" w:eastAsia="en-US"/>
              </w:rPr>
              <w:t xml:space="preserve"> </w:t>
            </w:r>
            <w:r w:rsidRPr="00E1501E" w:rsidR="00386C87">
              <w:rPr>
                <w:sz w:val="22"/>
                <w:lang w:val="en-US" w:eastAsia="en-US"/>
              </w:rPr>
              <w:t xml:space="preserve">         Yes                      No</w:t>
            </w:r>
          </w:p>
          <w:p w:rsidRPr="00E1501E" w:rsidR="00434B14" w:rsidP="00E1501E" w:rsidRDefault="00434B14" w14:paraId="449B2127" wp14:textId="77777777">
            <w:pPr>
              <w:spacing w:before="120" w:after="12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If yes, please describe how the injury was found, why it is believed it is in fact an existing injury and that it has not occurred at the setting.</w:t>
            </w:r>
          </w:p>
          <w:p w:rsidRPr="00E1501E" w:rsidR="00FC09F7" w:rsidP="00E1501E" w:rsidRDefault="00FC09F7" w14:paraId="0F3CABC7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  <w:p w:rsidRPr="00E1501E" w:rsidR="00386C87" w:rsidP="00E1501E" w:rsidRDefault="00386C87" w14:paraId="5B08B5D1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  <w:p w:rsidRPr="00E1501E" w:rsidR="00434B14" w:rsidP="00E1501E" w:rsidRDefault="00434B14" w14:paraId="16DEB4AB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  <w:p w:rsidRPr="00E1501E" w:rsidR="00386C87" w:rsidP="00E1501E" w:rsidRDefault="00386C87" w14:paraId="0AD9C6F4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434B14" w:rsidTr="38FCA6CF" w14:paraId="4B1F511A" wp14:textId="77777777">
        <w:trPr>
          <w:trHeight w:val="476"/>
          <w:jc w:val="center"/>
        </w:trPr>
        <w:tc>
          <w:tcPr>
            <w:tcW w:w="11032" w:type="dxa"/>
            <w:gridSpan w:val="14"/>
            <w:tcBorders>
              <w:top w:val="single" w:color="000000" w:themeColor="text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uto"/>
            <w:tcMar/>
          </w:tcPr>
          <w:p w:rsidRPr="00E1501E" w:rsidR="00434B14" w:rsidP="00E1501E" w:rsidRDefault="00434B14" w14:paraId="65F9C3DC" wp14:textId="77777777">
            <w:pPr>
              <w:spacing w:before="120" w:after="120"/>
              <w:rPr>
                <w:b/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11327E29" wp14:textId="77777777">
        <w:trPr>
          <w:trHeight w:val="326"/>
          <w:jc w:val="center"/>
        </w:trPr>
        <w:tc>
          <w:tcPr>
            <w:tcW w:w="2813" w:type="dxa"/>
            <w:gridSpan w:val="3"/>
            <w:tcBorders>
              <w:top w:val="single" w:color="FFFFFF" w:themeColor="background1" w:sz="12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06372504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 xml:space="preserve">Attending adult’s signature: </w:t>
            </w:r>
          </w:p>
        </w:tc>
        <w:tc>
          <w:tcPr>
            <w:tcW w:w="4126" w:type="dxa"/>
            <w:gridSpan w:val="6"/>
            <w:tcBorders>
              <w:top w:val="single" w:color="FFFFFF" w:themeColor="background1" w:sz="12" w:space="0"/>
              <w:left w:val="nil"/>
              <w:bottom w:val="dotted" w:color="auto" w:sz="4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5023141B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711" w:type="dxa"/>
            <w:tcBorders>
              <w:top w:val="single" w:color="FFFFFF" w:themeColor="background1" w:sz="12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3101716D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Date:</w:t>
            </w:r>
          </w:p>
        </w:tc>
        <w:tc>
          <w:tcPr>
            <w:tcW w:w="3382" w:type="dxa"/>
            <w:gridSpan w:val="4"/>
            <w:tcBorders>
              <w:top w:val="single" w:color="FFFFFF" w:themeColor="background1" w:sz="12" w:space="0"/>
              <w:left w:val="nil"/>
              <w:bottom w:val="dotted" w:color="auto" w:sz="4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1F3B1409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54149FFD" wp14:textId="77777777">
        <w:trPr>
          <w:trHeight w:val="340"/>
          <w:jc w:val="center"/>
        </w:trPr>
        <w:tc>
          <w:tcPr>
            <w:tcW w:w="2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7A127328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Leader’s signature:</w:t>
            </w:r>
          </w:p>
        </w:tc>
        <w:tc>
          <w:tcPr>
            <w:tcW w:w="4126" w:type="dxa"/>
            <w:gridSpan w:val="6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562C75D1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5D4EC514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Date:</w:t>
            </w:r>
          </w:p>
        </w:tc>
        <w:tc>
          <w:tcPr>
            <w:tcW w:w="3382" w:type="dxa"/>
            <w:gridSpan w:val="4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664355AD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23D8DF33" wp14:textId="77777777">
        <w:trPr>
          <w:trHeight w:val="340"/>
          <w:jc w:val="center"/>
        </w:trPr>
        <w:tc>
          <w:tcPr>
            <w:tcW w:w="2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01AE0EC5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Parent's signature:</w:t>
            </w:r>
          </w:p>
        </w:tc>
        <w:tc>
          <w:tcPr>
            <w:tcW w:w="4126" w:type="dxa"/>
            <w:gridSpan w:val="6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1A965116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006817C5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Date:</w:t>
            </w:r>
          </w:p>
        </w:tc>
        <w:tc>
          <w:tcPr>
            <w:tcW w:w="3382" w:type="dxa"/>
            <w:gridSpan w:val="4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7DF4E37C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44FB30F8" wp14:textId="77777777">
        <w:trPr>
          <w:trHeight w:val="514"/>
          <w:jc w:val="center"/>
        </w:trPr>
        <w:tc>
          <w:tcPr>
            <w:tcW w:w="1103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1DA6542E" wp14:textId="77777777">
            <w:pPr>
              <w:spacing w:before="120" w:after="0"/>
              <w:rPr>
                <w:sz w:val="22"/>
                <w:szCs w:val="20"/>
                <w:lang w:val="en-US" w:eastAsia="en-US"/>
              </w:rPr>
            </w:pPr>
          </w:p>
        </w:tc>
      </w:tr>
      <w:tr xmlns:wp14="http://schemas.microsoft.com/office/word/2010/wordml" w:rsidR="006B1886" w:rsidTr="38FCA6CF" w14:paraId="37C37F6D" wp14:textId="77777777">
        <w:trPr>
          <w:trHeight w:val="354"/>
          <w:jc w:val="center"/>
        </w:trPr>
        <w:tc>
          <w:tcPr>
            <w:tcW w:w="3666" w:type="dxa"/>
            <w:gridSpan w:val="4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02DACC91" wp14:textId="77777777">
            <w:pPr>
              <w:spacing w:before="120" w:after="0"/>
              <w:jc w:val="right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Parent Copy</w:t>
            </w:r>
          </w:p>
        </w:tc>
        <w:tc>
          <w:tcPr>
            <w:tcW w:w="569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3041E394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722B00AE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33653041" wp14:textId="77777777">
            <w:pPr>
              <w:spacing w:before="120" w:after="0"/>
              <w:jc w:val="center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Paper</w:t>
            </w:r>
          </w:p>
        </w:tc>
        <w:tc>
          <w:tcPr>
            <w:tcW w:w="56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42C6D796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6E1831B3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03CA40FF" wp14:textId="77777777">
            <w:pPr>
              <w:spacing w:before="120" w:after="0"/>
              <w:rPr>
                <w:b/>
                <w:szCs w:val="20"/>
                <w:lang w:val="en-US" w:eastAsia="en-US"/>
              </w:rPr>
            </w:pPr>
            <w:r w:rsidRPr="00E1501E">
              <w:rPr>
                <w:b/>
                <w:szCs w:val="20"/>
                <w:lang w:val="en-US" w:eastAsia="en-US"/>
              </w:rPr>
              <w:t>Email</w:t>
            </w:r>
          </w:p>
        </w:tc>
        <w:tc>
          <w:tcPr>
            <w:tcW w:w="56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/>
          </w:tcPr>
          <w:p w:rsidRPr="00E1501E" w:rsidR="006B1886" w:rsidP="00E1501E" w:rsidRDefault="006B1886" w14:paraId="54E11D2A" wp14:textId="77777777">
            <w:pPr>
              <w:spacing w:before="120" w:after="0"/>
              <w:rPr>
                <w:szCs w:val="20"/>
                <w:lang w:val="en-US" w:eastAsia="en-US"/>
              </w:rPr>
            </w:pPr>
          </w:p>
        </w:tc>
        <w:tc>
          <w:tcPr>
            <w:tcW w:w="167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auto"/>
            <w:tcMar/>
          </w:tcPr>
          <w:p w:rsidRPr="00E1501E" w:rsidR="006B1886" w:rsidP="00E1501E" w:rsidRDefault="006B1886" w14:paraId="31126E5D" wp14:textId="77777777">
            <w:pPr>
              <w:spacing w:before="120" w:after="0"/>
              <w:rPr>
                <w:sz w:val="22"/>
                <w:lang w:val="en-US" w:eastAsia="en-US"/>
              </w:rPr>
            </w:pPr>
          </w:p>
        </w:tc>
      </w:tr>
    </w:tbl>
    <w:p xmlns:wp14="http://schemas.microsoft.com/office/word/2010/wordml" w:rsidR="00A80A7E" w:rsidP="00B1727A" w:rsidRDefault="00A80A7E" w14:paraId="2DE403A5" wp14:textId="77777777">
      <w:pPr>
        <w:tabs>
          <w:tab w:val="left" w:pos="8715"/>
        </w:tabs>
      </w:pPr>
    </w:p>
    <w:p xmlns:wp14="http://schemas.microsoft.com/office/word/2010/wordml" w:rsidR="00772CEF" w:rsidP="00772CEF" w:rsidRDefault="00772CEF" w14:paraId="62431CDC" wp14:textId="77777777">
      <w:pPr>
        <w:rPr>
          <w:sz w:val="16"/>
        </w:rPr>
      </w:pPr>
    </w:p>
    <w:p xmlns:wp14="http://schemas.microsoft.com/office/word/2010/wordml" w:rsidR="00772CEF" w:rsidP="00772CEF" w:rsidRDefault="00772CEF" w14:paraId="49E398E2" wp14:textId="77777777">
      <w:pPr>
        <w:pStyle w:val="Heading1"/>
        <w:rPr>
          <w:b w:val="0"/>
          <w:szCs w:val="28"/>
        </w:rPr>
      </w:pPr>
    </w:p>
    <w:p xmlns:wp14="http://schemas.microsoft.com/office/word/2010/wordml" w:rsidR="00772CEF" w:rsidP="00772CEF" w:rsidRDefault="00772CEF" w14:paraId="16287F21" wp14:textId="77777777">
      <w:pPr>
        <w:pStyle w:val="Heading1"/>
        <w:jc w:val="both"/>
        <w:rPr>
          <w:szCs w:val="28"/>
        </w:rPr>
      </w:pPr>
    </w:p>
    <w:p xmlns:wp14="http://schemas.microsoft.com/office/word/2010/wordml" w:rsidRPr="00B84209" w:rsidR="00772CEF" w:rsidP="00772CEF" w:rsidRDefault="00772CEF" w14:paraId="4653E16C" wp14:textId="77777777">
      <w:pPr>
        <w:pStyle w:val="Heading1"/>
        <w:rPr>
          <w:rFonts w:ascii="Calibri" w:hAnsi="Calibri" w:cs="Calibri"/>
          <w:b w:val="0"/>
          <w:szCs w:val="28"/>
        </w:rPr>
      </w:pPr>
      <w:r w:rsidRPr="00B84209">
        <w:rPr>
          <w:rFonts w:ascii="Calibri" w:hAnsi="Calibri" w:cs="Calibri"/>
          <w:szCs w:val="28"/>
        </w:rPr>
        <w:t>Existing Injury Guidance</w:t>
      </w:r>
    </w:p>
    <w:p xmlns:wp14="http://schemas.microsoft.com/office/word/2010/wordml" w:rsidRPr="00B84209" w:rsidR="00772CEF" w:rsidP="00772CEF" w:rsidRDefault="00772CEF" w14:paraId="5BE93A62" wp14:textId="77777777">
      <w:pPr>
        <w:rPr>
          <w:rFonts w:ascii="Calibri" w:hAnsi="Calibri" w:cs="Calibri"/>
          <w:lang w:eastAsia="en-US"/>
        </w:rPr>
      </w:pPr>
    </w:p>
    <w:p xmlns:wp14="http://schemas.microsoft.com/office/word/2010/wordml" w:rsidRPr="00B84209" w:rsidR="00772CEF" w:rsidP="00772CEF" w:rsidRDefault="00772CEF" w14:paraId="384BA73E" wp14:textId="77777777">
      <w:pPr>
        <w:rPr>
          <w:rFonts w:ascii="Calibri" w:hAnsi="Calibri" w:cs="Calibri"/>
          <w:lang w:eastAsia="en-US"/>
        </w:rPr>
      </w:pPr>
      <w:bookmarkStart w:name="_GoBack" w:id="0"/>
      <w:bookmarkEnd w:id="0"/>
    </w:p>
    <w:p xmlns:wp14="http://schemas.microsoft.com/office/word/2010/wordml" w:rsidRPr="00B84209" w:rsidR="00772CEF" w:rsidP="00772CEF" w:rsidRDefault="00772CEF" w14:paraId="2AA4A544" wp14:textId="77777777">
      <w:pPr>
        <w:pStyle w:val="Heading1"/>
        <w:rPr>
          <w:rFonts w:ascii="Calibri" w:hAnsi="Calibri" w:cs="Calibri"/>
          <w:sz w:val="28"/>
          <w:szCs w:val="28"/>
        </w:rPr>
      </w:pPr>
      <w:r w:rsidRPr="00B84209">
        <w:rPr>
          <w:rFonts w:ascii="Calibri" w:hAnsi="Calibri" w:cs="Calibri"/>
          <w:sz w:val="28"/>
          <w:szCs w:val="28"/>
        </w:rPr>
        <w:t>If a child arrives at the setting with an existing injury parents/carers must inform staff on their arrival and will be asked to complete an ‘Existing Injury’ form, detailing how the injury occurred.</w:t>
      </w:r>
    </w:p>
    <w:p xmlns:wp14="http://schemas.microsoft.com/office/word/2010/wordml" w:rsidRPr="00DC5E11" w:rsidR="00772CEF" w:rsidP="00772CEF" w:rsidRDefault="00772CEF" w14:paraId="34B3F2EB" wp14:textId="77777777">
      <w:pPr>
        <w:rPr>
          <w:lang w:eastAsia="en-US"/>
        </w:rPr>
      </w:pPr>
    </w:p>
    <w:p xmlns:wp14="http://schemas.microsoft.com/office/word/2010/wordml" w:rsidR="00772CEF" w:rsidP="00772CEF" w:rsidRDefault="00772CEF" w14:paraId="7D34F5C7" wp14:textId="77777777">
      <w:pPr>
        <w:pStyle w:val="BodyText"/>
        <w:jc w:val="both"/>
        <w:rPr>
          <w:sz w:val="16"/>
        </w:rPr>
      </w:pPr>
    </w:p>
    <w:p xmlns:wp14="http://schemas.microsoft.com/office/word/2010/wordml" w:rsidR="00772CEF" w:rsidP="00772CEF" w:rsidRDefault="00772CEF" w14:paraId="281A5539" wp14:textId="77777777">
      <w:pPr>
        <w:pStyle w:val="BodyText"/>
        <w:jc w:val="both"/>
        <w:rPr>
          <w:sz w:val="28"/>
        </w:rPr>
      </w:pPr>
      <w:r w:rsidRPr="000D207B">
        <w:rPr>
          <w:sz w:val="28"/>
        </w:rPr>
        <w:t xml:space="preserve">If a </w:t>
      </w:r>
      <w:r>
        <w:rPr>
          <w:sz w:val="28"/>
        </w:rPr>
        <w:t xml:space="preserve">mobile child arrives </w:t>
      </w:r>
      <w:r w:rsidRPr="000D207B">
        <w:rPr>
          <w:sz w:val="28"/>
        </w:rPr>
        <w:t>with an injury</w:t>
      </w:r>
      <w:r>
        <w:rPr>
          <w:sz w:val="28"/>
        </w:rPr>
        <w:t>, we will:</w:t>
      </w:r>
    </w:p>
    <w:p xmlns:wp14="http://schemas.microsoft.com/office/word/2010/wordml" w:rsidR="00772CEF" w:rsidP="00772CEF" w:rsidRDefault="00772CEF" w14:paraId="16F4F8BA" wp14:textId="77777777">
      <w:pPr>
        <w:pStyle w:val="BodyText"/>
        <w:numPr>
          <w:ilvl w:val="0"/>
          <w:numId w:val="7"/>
        </w:numPr>
        <w:tabs>
          <w:tab w:val="clear" w:pos="720"/>
          <w:tab w:val="num" w:pos="567"/>
        </w:tabs>
        <w:ind w:left="426"/>
        <w:jc w:val="both"/>
        <w:rPr>
          <w:sz w:val="28"/>
        </w:rPr>
      </w:pPr>
      <w:r>
        <w:rPr>
          <w:sz w:val="28"/>
        </w:rPr>
        <w:t>Request that the parent/carer completes an existing injury form;</w:t>
      </w:r>
    </w:p>
    <w:p xmlns:wp14="http://schemas.microsoft.com/office/word/2010/wordml" w:rsidR="00772CEF" w:rsidP="00772CEF" w:rsidRDefault="00772CEF" w14:paraId="4742514C" wp14:textId="77777777">
      <w:pPr>
        <w:pStyle w:val="BodyText"/>
        <w:numPr>
          <w:ilvl w:val="0"/>
          <w:numId w:val="7"/>
        </w:numPr>
        <w:tabs>
          <w:tab w:val="clear" w:pos="720"/>
          <w:tab w:val="num" w:pos="567"/>
        </w:tabs>
        <w:ind w:left="426"/>
        <w:jc w:val="both"/>
        <w:rPr>
          <w:sz w:val="28"/>
        </w:rPr>
      </w:pPr>
      <w:r>
        <w:rPr>
          <w:sz w:val="28"/>
        </w:rPr>
        <w:t>Once complete, the parent/carer and worker should sign the form</w:t>
      </w:r>
    </w:p>
    <w:p xmlns:wp14="http://schemas.microsoft.com/office/word/2010/wordml" w:rsidR="00772CEF" w:rsidP="00772CEF" w:rsidRDefault="00772CEF" w14:paraId="7EAAD6A7" wp14:textId="77777777">
      <w:pPr>
        <w:pStyle w:val="BodyText"/>
        <w:numPr>
          <w:ilvl w:val="0"/>
          <w:numId w:val="7"/>
        </w:numPr>
        <w:tabs>
          <w:tab w:val="clear" w:pos="720"/>
          <w:tab w:val="num" w:pos="567"/>
        </w:tabs>
        <w:ind w:left="426"/>
        <w:jc w:val="both"/>
        <w:rPr>
          <w:sz w:val="28"/>
        </w:rPr>
      </w:pPr>
      <w:r>
        <w:rPr>
          <w:sz w:val="28"/>
        </w:rPr>
        <w:t>If not reported by the parent/carer, the child’s key worker should complete the form.</w:t>
      </w:r>
    </w:p>
    <w:p xmlns:wp14="http://schemas.microsoft.com/office/word/2010/wordml" w:rsidR="00772CEF" w:rsidP="00772CEF" w:rsidRDefault="00772CEF" w14:paraId="515A9758" wp14:textId="77777777">
      <w:pPr>
        <w:pStyle w:val="BodyText"/>
        <w:numPr>
          <w:ilvl w:val="0"/>
          <w:numId w:val="7"/>
        </w:numPr>
        <w:tabs>
          <w:tab w:val="clear" w:pos="720"/>
          <w:tab w:val="num" w:pos="567"/>
        </w:tabs>
        <w:ind w:left="426"/>
        <w:jc w:val="both"/>
        <w:rPr>
          <w:sz w:val="28"/>
        </w:rPr>
      </w:pPr>
      <w:r>
        <w:rPr>
          <w:sz w:val="28"/>
        </w:rPr>
        <w:t>Inform the child’s parent/carer when they arrive to collect the child that a form has been completed and request they sign the existing injury form.</w:t>
      </w:r>
    </w:p>
    <w:p xmlns:wp14="http://schemas.microsoft.com/office/word/2010/wordml" w:rsidRPr="00EE7F43" w:rsidR="00772CEF" w:rsidP="00772CEF" w:rsidRDefault="00772CEF" w14:paraId="074FFA89" wp14:textId="77777777">
      <w:pPr>
        <w:pStyle w:val="BodyText"/>
        <w:numPr>
          <w:ilvl w:val="0"/>
          <w:numId w:val="7"/>
        </w:numPr>
        <w:tabs>
          <w:tab w:val="clear" w:pos="720"/>
          <w:tab w:val="num" w:pos="567"/>
        </w:tabs>
        <w:ind w:left="426"/>
        <w:jc w:val="both"/>
        <w:rPr>
          <w:sz w:val="28"/>
        </w:rPr>
      </w:pPr>
      <w:r>
        <w:rPr>
          <w:sz w:val="28"/>
        </w:rPr>
        <w:t>Remind them of the settings procedure to inform staff of existing injuries including an explanation of how it occurred.</w:t>
      </w:r>
    </w:p>
    <w:p xmlns:wp14="http://schemas.microsoft.com/office/word/2010/wordml" w:rsidR="00772CEF" w:rsidP="00772CEF" w:rsidRDefault="00772CEF" w14:paraId="0B4020A7" wp14:textId="77777777">
      <w:pPr>
        <w:pStyle w:val="BodyText"/>
        <w:ind w:left="720"/>
        <w:jc w:val="both"/>
        <w:rPr>
          <w:sz w:val="28"/>
        </w:rPr>
      </w:pPr>
    </w:p>
    <w:p xmlns:wp14="http://schemas.microsoft.com/office/word/2010/wordml" w:rsidR="00772CEF" w:rsidP="00772CEF" w:rsidRDefault="00772CEF" w14:paraId="1D7B270A" wp14:textId="77777777">
      <w:pPr>
        <w:rPr>
          <w:sz w:val="28"/>
        </w:rPr>
      </w:pPr>
    </w:p>
    <w:p xmlns:wp14="http://schemas.microsoft.com/office/word/2010/wordml" w:rsidRPr="004A6822" w:rsidR="00772CEF" w:rsidP="00772CEF" w:rsidRDefault="00772CEF" w14:paraId="21BF21F0" wp14:textId="77777777">
      <w:pPr>
        <w:tabs>
          <w:tab w:val="left" w:pos="3460"/>
        </w:tabs>
        <w:rPr>
          <w:b/>
          <w:sz w:val="28"/>
        </w:rPr>
      </w:pPr>
      <w:r w:rsidRPr="004A6822">
        <w:rPr>
          <w:b/>
          <w:sz w:val="28"/>
        </w:rPr>
        <w:t>Concerns</w:t>
      </w:r>
      <w:r w:rsidRPr="004A6822">
        <w:rPr>
          <w:b/>
          <w:sz w:val="28"/>
        </w:rPr>
        <w:tab/>
      </w:r>
    </w:p>
    <w:p xmlns:wp14="http://schemas.microsoft.com/office/word/2010/wordml" w:rsidRPr="004A6822" w:rsidR="00772CEF" w:rsidP="00772CEF" w:rsidRDefault="00772CEF" w14:paraId="296C315E" wp14:textId="77777777">
      <w:pPr>
        <w:rPr>
          <w:sz w:val="28"/>
        </w:rPr>
      </w:pPr>
      <w:r w:rsidRPr="004A6822">
        <w:rPr>
          <w:sz w:val="28"/>
        </w:rPr>
        <w:t xml:space="preserve">If any staff member is concerned about any existing injury and/or the explanation given, </w:t>
      </w:r>
      <w:r>
        <w:rPr>
          <w:sz w:val="28"/>
        </w:rPr>
        <w:t>they will refer to the setting’s</w:t>
      </w:r>
      <w:r w:rsidRPr="004A6822">
        <w:rPr>
          <w:sz w:val="28"/>
        </w:rPr>
        <w:t xml:space="preserve"> Child Protection Policy.</w:t>
      </w:r>
    </w:p>
    <w:p xmlns:wp14="http://schemas.microsoft.com/office/word/2010/wordml" w:rsidR="00772CEF" w:rsidP="00B1727A" w:rsidRDefault="00772CEF" w14:paraId="4F904CB7" wp14:textId="77777777">
      <w:pPr>
        <w:tabs>
          <w:tab w:val="left" w:pos="8715"/>
        </w:tabs>
      </w:pPr>
    </w:p>
    <w:sectPr w:rsidR="00772CEF" w:rsidSect="00DD163F">
      <w:headerReference w:type="default" r:id="rId10"/>
      <w:footerReference w:type="default" r:id="rId11"/>
      <w:pgSz w:w="11906" w:h="16838" w:orient="portrait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B84209" w:rsidP="00457995" w:rsidRDefault="00B84209" w14:paraId="06971CD3" wp14:textId="77777777">
      <w:r>
        <w:separator/>
      </w:r>
    </w:p>
  </w:endnote>
  <w:endnote w:type="continuationSeparator" w:id="0">
    <w:p xmlns:wp14="http://schemas.microsoft.com/office/word/2010/wordml" w:rsidR="00B84209" w:rsidP="00457995" w:rsidRDefault="00B84209" w14:paraId="2A1F701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w:fontKey="{3F584943-43DC-4820-B29B-96AB9A053DA5}" r:id="rId1"/>
    <w:embedBold w:fontKey="{FA684355-3DC4-44C3-970A-11FB433E4591}" r:id="rId2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w:fontKey="{79C054D2-04A9-4D0F-AA4F-BF85AE417805}" r:id="rId3"/>
    <w:embedBold w:fontKey="{538B4595-02CF-466E-AB4C-7FA8CF21DAB2}" r:id="rId4"/>
  </w:font>
  <w:font w:name="Tuffy">
    <w:altName w:val="Cambria Math"/>
    <w:charset w:val="00"/>
    <w:family w:val="swiss"/>
    <w:pitch w:val="variable"/>
    <w:sig w:usb0="00000001" w:usb1="520020FB" w:usb2="00000000" w:usb3="00000000" w:csb0="0000019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1D80168F-9866-487F-8AE7-BAFEE6B90774}" r:id="rId5"/>
    <w:embedBold w:fontKey="{201A33CF-F523-4B2C-9250-B10C5E581F8B}" r:id="rId6"/>
  </w:font>
  <w:font w:name="Sassoon Infant Rg">
    <w:charset w:val="00"/>
    <w:family w:val="modern"/>
    <w:pitch w:val="variable"/>
    <w:sig w:usb0="800000AF" w:usb1="4000004A" w:usb2="00000010" w:usb3="00000000" w:csb0="00000001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00"/>
    <w:family w:val="modern"/>
    <w:pitch w:val="variable"/>
    <w:sig w:usb0="00000001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w:fontKey="{4E1A2F19-799F-4ED4-B82B-804C917A8833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Pr="007C43B2" w:rsidR="000C442B" w:rsidP="00DD5204" w:rsidRDefault="00B1727A" w14:paraId="49B1DAC6" wp14:textId="77777777">
    <w:pPr>
      <w:pStyle w:val="Header"/>
      <w:rPr>
        <w:rFonts w:ascii="Calibri" w:hAnsi="Calibri"/>
        <w:sz w:val="16"/>
        <w:szCs w:val="16"/>
      </w:rPr>
    </w:pPr>
    <w:r w:rsidRPr="007C43B2">
      <w:rPr>
        <w:rFonts w:ascii="Calibri" w:hAnsi="Calibri"/>
        <w:sz w:val="14"/>
      </w:rPr>
      <w:t>Reviewed May 2019</w:t>
    </w:r>
    <w:r w:rsidRPr="007C43B2" w:rsidR="005066C7">
      <w:rPr>
        <w:rFonts w:ascii="Calibri" w:hAnsi="Calibri"/>
        <w:sz w:val="14"/>
      </w:rPr>
      <w:t xml:space="preserve">                                                                                                                        Page </w:t>
    </w:r>
    <w:r w:rsidRPr="007C43B2" w:rsidR="005066C7">
      <w:rPr>
        <w:rFonts w:ascii="Calibri" w:hAnsi="Calibri"/>
        <w:bCs/>
        <w:sz w:val="14"/>
        <w:szCs w:val="24"/>
      </w:rPr>
      <w:fldChar w:fldCharType="begin"/>
    </w:r>
    <w:r w:rsidRPr="007C43B2" w:rsidR="005066C7">
      <w:rPr>
        <w:rFonts w:ascii="Calibri" w:hAnsi="Calibri"/>
        <w:bCs/>
        <w:sz w:val="14"/>
      </w:rPr>
      <w:instrText xml:space="preserve"> PAGE </w:instrText>
    </w:r>
    <w:r w:rsidRPr="007C43B2" w:rsidR="005066C7">
      <w:rPr>
        <w:rFonts w:ascii="Calibri" w:hAnsi="Calibri"/>
        <w:bCs/>
        <w:sz w:val="14"/>
        <w:szCs w:val="24"/>
      </w:rPr>
      <w:fldChar w:fldCharType="separate"/>
    </w:r>
    <w:r w:rsidRPr="007C43B2">
      <w:rPr>
        <w:rFonts w:ascii="Calibri" w:hAnsi="Calibri"/>
        <w:bCs/>
        <w:noProof/>
        <w:sz w:val="14"/>
      </w:rPr>
      <w:t>1</w:t>
    </w:r>
    <w:r w:rsidRPr="007C43B2" w:rsidR="005066C7">
      <w:rPr>
        <w:rFonts w:ascii="Calibri" w:hAnsi="Calibri"/>
        <w:bCs/>
        <w:sz w:val="14"/>
        <w:szCs w:val="24"/>
      </w:rPr>
      <w:fldChar w:fldCharType="end"/>
    </w:r>
    <w:r w:rsidRPr="007C43B2" w:rsidR="005066C7">
      <w:rPr>
        <w:rFonts w:ascii="Calibri" w:hAnsi="Calibri"/>
        <w:sz w:val="14"/>
      </w:rPr>
      <w:t xml:space="preserve"> of </w:t>
    </w:r>
    <w:r w:rsidRPr="007C43B2" w:rsidR="005066C7">
      <w:rPr>
        <w:rFonts w:ascii="Calibri" w:hAnsi="Calibri"/>
        <w:bCs/>
        <w:sz w:val="14"/>
        <w:szCs w:val="24"/>
      </w:rPr>
      <w:fldChar w:fldCharType="begin"/>
    </w:r>
    <w:r w:rsidRPr="007C43B2" w:rsidR="005066C7">
      <w:rPr>
        <w:rFonts w:ascii="Calibri" w:hAnsi="Calibri"/>
        <w:bCs/>
        <w:sz w:val="14"/>
      </w:rPr>
      <w:instrText xml:space="preserve"> NUMPAGES  </w:instrText>
    </w:r>
    <w:r w:rsidRPr="007C43B2" w:rsidR="005066C7">
      <w:rPr>
        <w:rFonts w:ascii="Calibri" w:hAnsi="Calibri"/>
        <w:bCs/>
        <w:sz w:val="14"/>
        <w:szCs w:val="24"/>
      </w:rPr>
      <w:fldChar w:fldCharType="separate"/>
    </w:r>
    <w:r w:rsidRPr="007C43B2">
      <w:rPr>
        <w:rFonts w:ascii="Calibri" w:hAnsi="Calibri"/>
        <w:bCs/>
        <w:noProof/>
        <w:sz w:val="14"/>
      </w:rPr>
      <w:t>2</w:t>
    </w:r>
    <w:r w:rsidRPr="007C43B2" w:rsidR="005066C7">
      <w:rPr>
        <w:rFonts w:ascii="Calibri" w:hAnsi="Calibri"/>
        <w:bCs/>
        <w:sz w:val="1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B84209" w:rsidP="00457995" w:rsidRDefault="00B84209" w14:paraId="03EFCA41" wp14:textId="77777777">
      <w:r>
        <w:separator/>
      </w:r>
    </w:p>
  </w:footnote>
  <w:footnote w:type="continuationSeparator" w:id="0">
    <w:p xmlns:wp14="http://schemas.microsoft.com/office/word/2010/wordml" w:rsidR="00B84209" w:rsidP="00457995" w:rsidRDefault="00B84209" w14:paraId="5F96A722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B1727A" w:rsidRDefault="003B68D3" w14:paraId="2B0B5F1C" wp14:textId="77777777">
    <w:pPr>
      <w:pStyle w:val="Header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1" wp14:anchorId="297B5F87" wp14:editId="7777777">
          <wp:simplePos x="0" y="0"/>
          <wp:positionH relativeFrom="column">
            <wp:posOffset>6031230</wp:posOffset>
          </wp:positionH>
          <wp:positionV relativeFrom="paragraph">
            <wp:posOffset>-167640</wp:posOffset>
          </wp:positionV>
          <wp:extent cx="811530" cy="687070"/>
          <wp:effectExtent l="0" t="0" r="0" b="0"/>
          <wp:wrapTight wrapText="bothSides">
            <wp:wrapPolygon edited="0">
              <wp:start x="1521" y="0"/>
              <wp:lineTo x="0" y="2994"/>
              <wp:lineTo x="0" y="9582"/>
              <wp:lineTo x="1014" y="20362"/>
              <wp:lineTo x="9127" y="20961"/>
              <wp:lineTo x="17746" y="20961"/>
              <wp:lineTo x="21296" y="20961"/>
              <wp:lineTo x="21296" y="1198"/>
              <wp:lineTo x="4563" y="0"/>
              <wp:lineTo x="1521" y="0"/>
            </wp:wrapPolygon>
          </wp:wrapTight>
          <wp:docPr id="1" name="Picture 1" descr="Landscape logo dark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scape logo dark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1B636056"/>
    <w:multiLevelType w:val="hybridMultilevel"/>
    <w:tmpl w:val="3500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hint="default" w:ascii="SF Cartoonist Hand" w:hAnsi="SF Cartoonist Hand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46"/>
  <w:embedTrueTypeFonts/>
  <w:attachedTemplate r:id="rId1"/>
  <w:trackRevisions w:val="false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204"/>
    <w:rsid w:val="0000263E"/>
    <w:rsid w:val="000174D9"/>
    <w:rsid w:val="00040546"/>
    <w:rsid w:val="000B1400"/>
    <w:rsid w:val="000C2EF7"/>
    <w:rsid w:val="000C442B"/>
    <w:rsid w:val="000E76D7"/>
    <w:rsid w:val="001125D4"/>
    <w:rsid w:val="00121259"/>
    <w:rsid w:val="001B10D5"/>
    <w:rsid w:val="001B7F27"/>
    <w:rsid w:val="001D6A87"/>
    <w:rsid w:val="001E14CE"/>
    <w:rsid w:val="001F61D4"/>
    <w:rsid w:val="00232878"/>
    <w:rsid w:val="00245B5A"/>
    <w:rsid w:val="00262E38"/>
    <w:rsid w:val="0027766F"/>
    <w:rsid w:val="002833B7"/>
    <w:rsid w:val="002D31CD"/>
    <w:rsid w:val="003061FE"/>
    <w:rsid w:val="003163C1"/>
    <w:rsid w:val="00335C8E"/>
    <w:rsid w:val="003519A6"/>
    <w:rsid w:val="00384EB6"/>
    <w:rsid w:val="00386C87"/>
    <w:rsid w:val="003B400E"/>
    <w:rsid w:val="003B68D3"/>
    <w:rsid w:val="003D02E3"/>
    <w:rsid w:val="00434B14"/>
    <w:rsid w:val="00457995"/>
    <w:rsid w:val="00461653"/>
    <w:rsid w:val="004953B3"/>
    <w:rsid w:val="004A4E95"/>
    <w:rsid w:val="004D6768"/>
    <w:rsid w:val="00500A9A"/>
    <w:rsid w:val="005066C7"/>
    <w:rsid w:val="00565556"/>
    <w:rsid w:val="005A6223"/>
    <w:rsid w:val="005B4537"/>
    <w:rsid w:val="005B62AE"/>
    <w:rsid w:val="005C245B"/>
    <w:rsid w:val="005D3C40"/>
    <w:rsid w:val="005D6D3A"/>
    <w:rsid w:val="005F3B5C"/>
    <w:rsid w:val="00624E07"/>
    <w:rsid w:val="006B1886"/>
    <w:rsid w:val="006F2305"/>
    <w:rsid w:val="00772CEF"/>
    <w:rsid w:val="007C43B2"/>
    <w:rsid w:val="00820492"/>
    <w:rsid w:val="0084032A"/>
    <w:rsid w:val="008678C8"/>
    <w:rsid w:val="00875F2D"/>
    <w:rsid w:val="008951C8"/>
    <w:rsid w:val="008B61F2"/>
    <w:rsid w:val="008D1F80"/>
    <w:rsid w:val="008D6C1D"/>
    <w:rsid w:val="008E3019"/>
    <w:rsid w:val="00905D77"/>
    <w:rsid w:val="00920F12"/>
    <w:rsid w:val="0092159D"/>
    <w:rsid w:val="00926563"/>
    <w:rsid w:val="009F3C31"/>
    <w:rsid w:val="00A11123"/>
    <w:rsid w:val="00A12BD3"/>
    <w:rsid w:val="00A1324C"/>
    <w:rsid w:val="00A51C1A"/>
    <w:rsid w:val="00A671B4"/>
    <w:rsid w:val="00A80A7E"/>
    <w:rsid w:val="00A83723"/>
    <w:rsid w:val="00A854EC"/>
    <w:rsid w:val="00AC7268"/>
    <w:rsid w:val="00AE4DE8"/>
    <w:rsid w:val="00AE5C0E"/>
    <w:rsid w:val="00B10C68"/>
    <w:rsid w:val="00B13355"/>
    <w:rsid w:val="00B1727A"/>
    <w:rsid w:val="00B2259E"/>
    <w:rsid w:val="00B5243F"/>
    <w:rsid w:val="00B54691"/>
    <w:rsid w:val="00B84209"/>
    <w:rsid w:val="00BA7487"/>
    <w:rsid w:val="00C26D3D"/>
    <w:rsid w:val="00C34DE3"/>
    <w:rsid w:val="00C96F0A"/>
    <w:rsid w:val="00D05569"/>
    <w:rsid w:val="00D61A22"/>
    <w:rsid w:val="00D67F12"/>
    <w:rsid w:val="00D749EE"/>
    <w:rsid w:val="00D94707"/>
    <w:rsid w:val="00DD02B1"/>
    <w:rsid w:val="00DD163F"/>
    <w:rsid w:val="00DD5204"/>
    <w:rsid w:val="00DE361F"/>
    <w:rsid w:val="00DF498B"/>
    <w:rsid w:val="00E05438"/>
    <w:rsid w:val="00E1501E"/>
    <w:rsid w:val="00E52F05"/>
    <w:rsid w:val="00E738F6"/>
    <w:rsid w:val="00ED1CDA"/>
    <w:rsid w:val="00EF44C9"/>
    <w:rsid w:val="00EF5EA9"/>
    <w:rsid w:val="00F33400"/>
    <w:rsid w:val="00F467C2"/>
    <w:rsid w:val="00F50AC6"/>
    <w:rsid w:val="00F534DB"/>
    <w:rsid w:val="00F57274"/>
    <w:rsid w:val="00F94ED6"/>
    <w:rsid w:val="00FC09F7"/>
    <w:rsid w:val="00FC13B8"/>
    <w:rsid w:val="00FF13C5"/>
    <w:rsid w:val="38FCA6CF"/>
    <w:rsid w:val="3CCD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55C6639"/>
  <w15:chartTrackingRefBased/>
  <w15:docId w15:val="{14ED50F1-E5BC-46BC-ABFC-4ED456CF29E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Body Copy - Twinkl"/>
    <w:qFormat/>
    <w:rsid w:val="0084032A"/>
    <w:pPr>
      <w:suppressAutoHyphens/>
      <w:autoSpaceDE w:val="0"/>
      <w:autoSpaceDN w:val="0"/>
      <w:adjustRightInd w:val="0"/>
      <w:spacing w:after="160" w:line="259" w:lineRule="auto"/>
      <w:jc w:val="both"/>
      <w:textAlignment w:val="center"/>
    </w:pPr>
    <w:rPr>
      <w:rFonts w:ascii="Tuffy" w:hAnsi="Tuffy" w:cs="Twinkl"/>
      <w:color w:val="1C1C1C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DD5204"/>
    <w:pPr>
      <w:spacing w:after="120" w:line="240" w:lineRule="auto"/>
      <w:jc w:val="center"/>
      <w:outlineLvl w:val="0"/>
    </w:pPr>
    <w:rPr>
      <w:b/>
      <w:sz w:val="32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- Twinkl Char"/>
    <w:link w:val="Heading1"/>
    <w:uiPriority w:val="9"/>
    <w:rsid w:val="00DD5204"/>
    <w:rPr>
      <w:rFonts w:ascii="Tuffy" w:hAnsi="Tuffy" w:cs="Twinkl"/>
      <w:b/>
      <w:color w:val="1C1C1C"/>
      <w:sz w:val="32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styleId="BasicParagraph" w:customStyle="1">
    <w:name w:val="[Basic Paragraph]"/>
    <w:basedOn w:val="Normal"/>
    <w:link w:val="BasicParagraphChar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styleId="BasicParagraphChar" w:customStyle="1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Aim-Twinkl" w:customStyle="1">
    <w:name w:val="Aim - Twinkl"/>
    <w:basedOn w:val="Normal"/>
    <w:link w:val="Aim-TwinklChar"/>
    <w:qFormat/>
    <w:rsid w:val="00DD5204"/>
    <w:pPr>
      <w:spacing w:after="113" w:line="288" w:lineRule="auto"/>
    </w:pPr>
    <w:rPr>
      <w:sz w:val="24"/>
      <w:szCs w:val="24"/>
    </w:rPr>
  </w:style>
  <w:style w:type="character" w:styleId="Aim-TwinklChar" w:customStyle="1">
    <w:name w:val="Aim - Twinkl Char"/>
    <w:link w:val="Aim-Twinkl"/>
    <w:rsid w:val="00DD5204"/>
    <w:rPr>
      <w:rFonts w:ascii="Tuffy" w:hAnsi="Tuffy" w:cs="Twinkl"/>
      <w:color w:val="1C1C1C"/>
      <w:sz w:val="24"/>
      <w:szCs w:val="24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  <w:jc w:val="left"/>
    </w:pPr>
  </w:style>
  <w:style w:type="character" w:styleId="NumberedBullets-TwinklChar" w:customStyle="1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styleId="Bullets-Twinkl" w:customStyle="1">
    <w:name w:val="Bullets - Twinkl"/>
    <w:basedOn w:val="Normal"/>
    <w:link w:val="Bullets-TwinklChar"/>
    <w:qFormat/>
    <w:rsid w:val="00A51C1A"/>
    <w:pPr>
      <w:numPr>
        <w:numId w:val="4"/>
      </w:numPr>
      <w:ind w:left="357" w:hanging="357"/>
      <w:jc w:val="left"/>
    </w:pPr>
  </w:style>
  <w:style w:type="character" w:styleId="Bullets-TwinklChar" w:customStyle="1">
    <w:name w:val="Bullets - Twinkl Char"/>
    <w:link w:val="Bullets-Twinkl"/>
    <w:rsid w:val="00A51C1A"/>
    <w:rPr>
      <w:rFonts w:ascii="Tuffy" w:hAnsi="Tuffy" w:cs="Twinkl"/>
      <w:color w:val="1C1C1C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styleId="IndentedNumberedBullets-TwinklChar" w:customStyle="1">
    <w:name w:val="Indented Numbered Bullets - Twinkl 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styleId="Heading4-Twinkl" w:customStyle="1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styleId="PageNumbers-Twinkl" w:customStyle="1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59"/>
    <w:unhideWhenUsed/>
    <w:rsid w:val="00DD5204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tyle1" w:customStyle="1">
    <w:name w:val="Style1"/>
    <w:basedOn w:val="Normal"/>
    <w:qFormat/>
    <w:rsid w:val="004D6768"/>
    <w:pPr>
      <w:spacing w:after="0"/>
    </w:pPr>
    <w:rPr>
      <w:sz w:val="4"/>
      <w:szCs w:val="4"/>
      <w:lang w:val="en-US" w:eastAsia="en-US"/>
    </w:rPr>
  </w:style>
  <w:style w:type="paragraph" w:styleId="Default" w:customStyle="1">
    <w:name w:val="Default"/>
    <w:rsid w:val="00565556"/>
    <w:pPr>
      <w:autoSpaceDE w:val="0"/>
      <w:autoSpaceDN w:val="0"/>
      <w:adjustRightInd w:val="0"/>
    </w:pPr>
    <w:rPr>
      <w:rFonts w:ascii="Tuffy" w:hAnsi="Tuffy" w:cs="Tuffy"/>
      <w:color w:val="000000"/>
      <w:sz w:val="24"/>
      <w:szCs w:val="24"/>
      <w:lang w:val="en-GB" w:eastAsia="en-GB"/>
    </w:rPr>
  </w:style>
  <w:style w:type="paragraph" w:styleId="Pa1" w:customStyle="1">
    <w:name w:val="Pa1"/>
    <w:basedOn w:val="Default"/>
    <w:next w:val="Default"/>
    <w:uiPriority w:val="99"/>
    <w:rsid w:val="00565556"/>
    <w:pPr>
      <w:spacing w:line="241" w:lineRule="atLeast"/>
    </w:pPr>
    <w:rPr>
      <w:rFonts w:cs="Times New Roman"/>
      <w:color w:val="auto"/>
    </w:rPr>
  </w:style>
  <w:style w:type="paragraph" w:styleId="BodyText">
    <w:name w:val="Body Text"/>
    <w:basedOn w:val="Normal"/>
    <w:link w:val="BodyTextChar"/>
    <w:rsid w:val="00772CEF"/>
    <w:pPr>
      <w:suppressAutoHyphens w:val="0"/>
      <w:autoSpaceDE/>
      <w:autoSpaceDN/>
      <w:adjustRightInd/>
      <w:spacing w:after="0" w:line="240" w:lineRule="auto"/>
      <w:jc w:val="left"/>
      <w:textAlignment w:val="auto"/>
    </w:pPr>
    <w:rPr>
      <w:rFonts w:ascii="Arial" w:hAnsi="Arial" w:eastAsia="Times New Roman" w:cs="Times New Roman"/>
      <w:color w:val="auto"/>
      <w:sz w:val="32"/>
      <w:szCs w:val="20"/>
      <w:lang w:eastAsia="en-US"/>
    </w:rPr>
  </w:style>
  <w:style w:type="character" w:styleId="BodyTextChar" w:customStyle="1">
    <w:name w:val="Body Text Char"/>
    <w:link w:val="BodyText"/>
    <w:rsid w:val="00772CEF"/>
    <w:rPr>
      <w:rFonts w:ascii="Arial" w:hAnsi="Arial" w:eastAsia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/media/image5.png" Id="Raaf55b20050c45e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Working\%23Artwork%20Files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7E74D-286D-4448-9359-EDB7EB1BDC9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Activity Sheet Template Portrait.dot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Twinkl</dc:creator>
  <keywords/>
  <dc:description/>
  <lastModifiedBy>Guest User</lastModifiedBy>
  <revision>5</revision>
  <lastPrinted>2017-02-08T21:12:00.0000000Z</lastPrinted>
  <dcterms:created xsi:type="dcterms:W3CDTF">2019-07-02T08:11:00.0000000Z</dcterms:created>
  <dcterms:modified xsi:type="dcterms:W3CDTF">2021-11-30T13:06:38.6693853Z</dcterms:modified>
</coreProperties>
</file>